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12169" w14:textId="7C569A76" w:rsidR="001757F1" w:rsidRDefault="00054FD5">
      <w:r>
        <w:rPr>
          <w:noProof/>
        </w:rPr>
        <mc:AlternateContent>
          <mc:Choice Requires="wpg">
            <w:drawing>
              <wp:anchor distT="0" distB="0" distL="114300" distR="114300" simplePos="0" relativeHeight="250847744" behindDoc="0" locked="0" layoutInCell="1" allowOverlap="1" wp14:anchorId="21709CE0" wp14:editId="36EE1DF1">
                <wp:simplePos x="0" y="0"/>
                <wp:positionH relativeFrom="column">
                  <wp:posOffset>-11875</wp:posOffset>
                </wp:positionH>
                <wp:positionV relativeFrom="paragraph">
                  <wp:posOffset>273132</wp:posOffset>
                </wp:positionV>
                <wp:extent cx="5730875" cy="8336973"/>
                <wp:effectExtent l="0" t="0" r="0" b="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8336973"/>
                          <a:chOff x="0" y="0"/>
                          <a:chExt cx="5730875" cy="8336973"/>
                        </a:xfrm>
                      </wpg:grpSpPr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33085A8C-CFCA-4C3D-BD85-28C3754ACFF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46389" b="63519" l="14115" r="69375">
                                        <a14:foregroundMark x1="15990" y1="50556" x2="15990" y2="50556"/>
                                        <a14:foregroundMark x1="14115" y1="54630" x2="14115" y2="54630"/>
                                        <a14:foregroundMark x1="26719" y1="51852" x2="26719" y2="51852"/>
                                        <a14:foregroundMark x1="27240" y1="57593" x2="27240" y2="57593"/>
                                        <a14:foregroundMark x1="29844" y1="60000" x2="29844" y2="60000"/>
                                        <a14:foregroundMark x1="32188" y1="59722" x2="32188" y2="59722"/>
                                        <a14:foregroundMark x1="34792" y1="59444" x2="34792" y2="59444"/>
                                        <a14:foregroundMark x1="37292" y1="59444" x2="37292" y2="59444"/>
                                        <a14:foregroundMark x1="39844" y1="59722" x2="39844" y2="59722"/>
                                        <a14:foregroundMark x1="42813" y1="59074" x2="42813" y2="59074"/>
                                        <a14:foregroundMark x1="45521" y1="59074" x2="45521" y2="59074"/>
                                        <a14:foregroundMark x1="47604" y1="59074" x2="47604" y2="59074"/>
                                        <a14:foregroundMark x1="49896" y1="59167" x2="49896" y2="59167"/>
                                        <a14:foregroundMark x1="53229" y1="59167" x2="53229" y2="59167"/>
                                        <a14:foregroundMark x1="55208" y1="59630" x2="55208" y2="59630"/>
                                        <a14:foregroundMark x1="58125" y1="59722" x2="58125" y2="59722"/>
                                        <a14:foregroundMark x1="61823" y1="59722" x2="61823" y2="59722"/>
                                        <a14:foregroundMark x1="63438" y1="59722" x2="63438" y2="59722"/>
                                        <a14:foregroundMark x1="65833" y1="59815" x2="65833" y2="59815"/>
                                        <a14:foregroundMark x1="69375" y1="59352" x2="69375" y2="593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4" t="44349" r="29525" b="34278"/>
                          <a:stretch/>
                        </pic:blipFill>
                        <pic:spPr bwMode="auto">
                          <a:xfrm>
                            <a:off x="0" y="7232073"/>
                            <a:ext cx="57308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548" y="7030193"/>
                            <a:ext cx="3731895" cy="775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B4DAF" w14:textId="2BBA7FCA" w:rsidR="001757F1" w:rsidRPr="00855A8A" w:rsidRDefault="001757F1" w:rsidP="001757F1">
                              <w:pPr>
                                <w:jc w:val="center"/>
                                <w:rPr>
                                  <w:rFonts w:ascii="Arial" w:hAnsi="Arial" w:cs="Arial"/>
                                  <w:sz w:val="50"/>
                                  <w:szCs w:val="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Being Creative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8008" b="90137" l="4980" r="92383">
                                        <a14:foregroundMark x1="31738" y1="9473" x2="31738" y2="9473"/>
                                        <a14:foregroundMark x1="52441" y1="9277" x2="52441" y2="9277"/>
                                        <a14:foregroundMark x1="32324" y1="8789" x2="32324" y2="8789"/>
                                        <a14:foregroundMark x1="61719" y1="8203" x2="61719" y2="8203"/>
                                        <a14:foregroundMark x1="66406" y1="9277" x2="66406" y2="9277"/>
                                        <a14:foregroundMark x1="91895" y1="30859" x2="91895" y2="30859"/>
                                        <a14:foregroundMark x1="92480" y1="72266" x2="92480" y2="72266"/>
                                        <a14:foregroundMark x1="62500" y1="90332" x2="62500" y2="90332"/>
                                        <a14:foregroundMark x1="36914" y1="53711" x2="36914" y2="53711"/>
                                        <a14:foregroundMark x1="18750" y1="50684" x2="18750" y2="50684"/>
                                        <a14:foregroundMark x1="8789" y1="66016" x2="8789" y2="66016"/>
                                        <a14:foregroundMark x1="43164" y1="64063" x2="43164" y2="64063"/>
                                        <a14:foregroundMark x1="4980" y1="65723" x2="4980" y2="65723"/>
                                        <a14:foregroundMark x1="32324" y1="8008" x2="32324" y2="80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09" y="1757549"/>
                            <a:ext cx="5102225" cy="510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35061" r="78497" b="54768"/>
                          <a:stretch/>
                        </pic:blipFill>
                        <pic:spPr bwMode="auto">
                          <a:xfrm>
                            <a:off x="1947553" y="855024"/>
                            <a:ext cx="18542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761" y="0"/>
                            <a:ext cx="5078095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09CE0" id="Group 275" o:spid="_x0000_s1026" style="position:absolute;margin-left:-.95pt;margin-top:21.5pt;width:451.25pt;height:656.45pt;z-index:250847744" coordsize="57308,8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/28PjgkAAAAQBq1/alP4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72320;width:57308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">
                  <v:imagedata r:id="rId11" o:title="" croptop="29065f" cropbottom="22464f" cropleft="7421f" cropright="193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575;top:70301;width:37319;height:7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">
                  <v:textbox>
                    <w:txbxContent>
                      <w:p w14:paraId="1BFB4DAF" w14:textId="2BBA7FCA" w:rsidR="001757F1" w:rsidRPr="00855A8A" w:rsidRDefault="001757F1" w:rsidP="001757F1">
                        <w:pPr>
                          <w:jc w:val="center"/>
                          <w:rPr>
                            <w:rFonts w:ascii="Arial" w:hAnsi="Arial" w:cs="Arial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</v:shape>
                <v:shape id="Picture 5" o:spid="_x0000_s1029" type="#_x0000_t75" alt="Being Creative Clipart" style="position:absolute;left:3325;top:17575;width:51022;height:5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">
                  <v:imagedata r:id="rId12" o:title="Being Creative Clipart"/>
                </v:shape>
                <v:shape id="Picture 218" o:spid="_x0000_s1030" type="#_x0000_t75" style="position:absolute;left:19475;top:8550;width:1854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">
                  <v:imagedata r:id="rId13" o:title="" croptop="22978f" cropbottom="35893f" cropleft="7459f" cropright="51444f" chromakey="white"/>
                </v:shape>
                <v:shape id="Picture 4" o:spid="_x0000_s1031" type="#_x0000_t75" style="position:absolute;left:4037;width:50781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">
                  <v:imagedata r:id="rId14" o:title="" chromakey="white"/>
                </v:shape>
              </v:group>
            </w:pict>
          </mc:Fallback>
        </mc:AlternateContent>
      </w:r>
      <w:r w:rsidR="001757F1" w:rsidRPr="001757F1">
        <w:rPr>
          <w:noProof/>
        </w:rPr>
        <w:drawing>
          <wp:anchor distT="0" distB="0" distL="114300" distR="114300" simplePos="0" relativeHeight="249806336" behindDoc="1" locked="0" layoutInCell="1" allowOverlap="1" wp14:anchorId="62EB749D" wp14:editId="589EABC9">
            <wp:simplePos x="0" y="0"/>
            <wp:positionH relativeFrom="margin">
              <wp:posOffset>-393065</wp:posOffset>
            </wp:positionH>
            <wp:positionV relativeFrom="paragraph">
              <wp:posOffset>-501650</wp:posOffset>
            </wp:positionV>
            <wp:extent cx="6505575" cy="9877425"/>
            <wp:effectExtent l="76200" t="76200" r="85725" b="857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77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7F1" w:rsidRPr="001757F1">
        <w:rPr>
          <w:noProof/>
        </w:rPr>
        <w:drawing>
          <wp:anchor distT="0" distB="0" distL="114300" distR="114300" simplePos="0" relativeHeight="250375680" behindDoc="1" locked="0" layoutInCell="1" allowOverlap="1" wp14:anchorId="74FCA261" wp14:editId="5A312A11">
            <wp:simplePos x="0" y="0"/>
            <wp:positionH relativeFrom="column">
              <wp:posOffset>-301625</wp:posOffset>
            </wp:positionH>
            <wp:positionV relativeFrom="paragraph">
              <wp:posOffset>8647430</wp:posOffset>
            </wp:positionV>
            <wp:extent cx="955040" cy="628015"/>
            <wp:effectExtent l="0" t="0" r="0" b="635"/>
            <wp:wrapTight wrapText="bothSides">
              <wp:wrapPolygon edited="0">
                <wp:start x="0" y="0"/>
                <wp:lineTo x="0" y="20967"/>
                <wp:lineTo x="21112" y="20967"/>
                <wp:lineTo x="211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7F1" w:rsidRPr="001757F1">
        <w:rPr>
          <w:noProof/>
        </w:rPr>
        <w:drawing>
          <wp:anchor distT="0" distB="0" distL="114300" distR="114300" simplePos="0" relativeHeight="250532352" behindDoc="1" locked="0" layoutInCell="1" allowOverlap="1" wp14:anchorId="4555C436" wp14:editId="2B27A52B">
            <wp:simplePos x="0" y="0"/>
            <wp:positionH relativeFrom="column">
              <wp:posOffset>5084445</wp:posOffset>
            </wp:positionH>
            <wp:positionV relativeFrom="paragraph">
              <wp:posOffset>8647430</wp:posOffset>
            </wp:positionV>
            <wp:extent cx="942340" cy="628015"/>
            <wp:effectExtent l="0" t="0" r="0" b="635"/>
            <wp:wrapTight wrapText="bothSides">
              <wp:wrapPolygon edited="0">
                <wp:start x="0" y="0"/>
                <wp:lineTo x="0" y="20967"/>
                <wp:lineTo x="20960" y="20967"/>
                <wp:lineTo x="209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D2C18" w14:textId="3012B854" w:rsidR="001757F1" w:rsidRDefault="001757F1">
      <w:r>
        <w:br w:type="page"/>
      </w:r>
    </w:p>
    <w:p w14:paraId="7C2DC487" w14:textId="7E47A2EF" w:rsidR="001757F1" w:rsidRDefault="00B168D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D42A230" wp14:editId="2AF8380A">
            <wp:simplePos x="0" y="0"/>
            <wp:positionH relativeFrom="column">
              <wp:posOffset>-456063</wp:posOffset>
            </wp:positionH>
            <wp:positionV relativeFrom="paragraph">
              <wp:posOffset>-374176</wp:posOffset>
            </wp:positionV>
            <wp:extent cx="6505575" cy="9877425"/>
            <wp:effectExtent l="76200" t="76200" r="85725" b="857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77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89690B" wp14:editId="0F8AB42C">
                <wp:simplePos x="0" y="0"/>
                <wp:positionH relativeFrom="column">
                  <wp:posOffset>-696036</wp:posOffset>
                </wp:positionH>
                <wp:positionV relativeFrom="paragraph">
                  <wp:posOffset>341194</wp:posOffset>
                </wp:positionV>
                <wp:extent cx="7082790" cy="1105469"/>
                <wp:effectExtent l="0" t="0" r="22860" b="1905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105469"/>
                          <a:chOff x="0" y="0"/>
                          <a:chExt cx="7082790" cy="1105469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7082790" cy="1105469"/>
                            <a:chOff x="0" y="0"/>
                            <a:chExt cx="7082790" cy="1105469"/>
                          </a:xfrm>
                        </wpg:grpSpPr>
                        <pic:pic xmlns:pic="http://schemas.openxmlformats.org/drawingml/2006/picture">
                          <pic:nvPicPr>
                            <pic:cNvPr id="225" name="Picture 2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3416"/>
                            <a:stretch/>
                          </pic:blipFill>
                          <pic:spPr bwMode="auto">
                            <a:xfrm>
                              <a:off x="2306471" y="232012"/>
                              <a:ext cx="2408555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Ribbon: Tilted Down 28"/>
                          <wps:cNvSpPr/>
                          <wps:spPr>
                            <a:xfrm>
                              <a:off x="0" y="0"/>
                              <a:ext cx="7082790" cy="1105469"/>
                            </a:xfrm>
                            <a:prstGeom prst="ribbon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241" t="-4808" b="-1"/>
                            <a:stretch/>
                          </pic:blipFill>
                          <pic:spPr bwMode="auto">
                            <a:xfrm>
                              <a:off x="2197823" y="632691"/>
                              <a:ext cx="2758787" cy="3824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59"/>
                          <a:stretch/>
                        </pic:blipFill>
                        <pic:spPr bwMode="auto">
                          <a:xfrm>
                            <a:off x="2306472" y="245660"/>
                            <a:ext cx="2510790" cy="386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62234" id="Group 227" o:spid="_x0000_s1026" style="position:absolute;margin-left:-54.8pt;margin-top:26.85pt;width:557.7pt;height:87.05pt;z-index:251678720" coordsize="70827,1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">
                <v:group id="Group 224" o:spid="_x0000_s1027" style="position:absolute;width:70827;height:11054" coordsize="70827,1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Picture 225" o:spid="_x0000_s1028" type="#_x0000_t75" style="position:absolute;left:23064;top:2320;width:2408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">
                    <v:imagedata r:id="rId19" o:title="" cropright="35007f" chromakey="white"/>
                  </v:shape>
  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  <v:formulas>
                      <v:f eqn="val #0"/>
                      <v:f eqn="sum @0 675 0"/>
                      <v:f eqn="sum @1 675 0"/>
                      <v:f eqn="sum @2 675 0"/>
                      <v:f eqn="sum @3 675 0"/>
                      <v:f eqn="sum width 0 @4"/>
                      <v:f eqn="sum width 0 @3"/>
                      <v:f eqn="sum width 0 @2"/>
                      <v:f eqn="sum width 0 @1"/>
                      <v:f eqn="sum width 0 @0"/>
                      <v:f eqn="val #1"/>
                      <v:f eqn="prod @10 1 4"/>
                      <v:f eqn="prod @11 2 1"/>
                      <v:f eqn="prod @11 3 1"/>
                      <v:f eqn="prod height 1 2"/>
                      <v:f eqn="sum @14 0 @12"/>
                      <v:f eqn="sum height 0 @10"/>
                      <v:f eqn="sum height 0 @11"/>
                      <v:f eqn="prod width 1 2"/>
                      <v:f eqn="sum width 0 2700"/>
                      <v:f eqn="sum @18 0 2700"/>
                      <v:f eqn="val width"/>
                      <v:f eqn="val height"/>
                    </v:formulas>
                    <v:path o:extrusionok="f" o:connecttype="custom" o:connectlocs="@18,@10;2700,@15;@18,21600;@19,@15" o:connectangles="270,180,90,0" textboxrect="@0,@10,@9,21600"/>
                    <v:handles>
                      <v:h position="#0,bottomRight" xrange="2700,8100"/>
                      <v:h position="center,#1" yrange="0,7200"/>
                    </v:handles>
                    <o:complex v:ext="view"/>
                  </v:shapetype>
                  <v:shape id="Ribbon: Tilted Down 28" o:spid="_x0000_s1029" type="#_x0000_t53" style="position:absolute;width:70827;height:1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" adj=",3600" fillcolor="yellow" strokecolor="black [3213]" strokeweight="2pt"/>
                  <v:shape id="Picture 29" o:spid="_x0000_s1030" type="#_x0000_t75" style="position:absolute;left:21978;top:6326;width:27588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">
                    <v:imagedata r:id="rId19" o:title="" croptop="-3151f" cropbottom="-1f" cropleft="30305f" chromakey="white"/>
                  </v:shape>
                </v:group>
                <v:shape id="Picture 226" o:spid="_x0000_s1031" type="#_x0000_t75" style="position:absolute;left:23064;top:2456;width:25108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">
                  <v:imagedata r:id="rId19" o:title="" cropright="35231f" chromakey="white"/>
                </v:shape>
              </v:group>
            </w:pict>
          </mc:Fallback>
        </mc:AlternateContent>
      </w:r>
    </w:p>
    <w:p w14:paraId="4B0FBD5E" w14:textId="60C62985" w:rsidR="001757F1" w:rsidRDefault="00B168DC">
      <w:r>
        <w:rPr>
          <w:noProof/>
        </w:rPr>
        <w:drawing>
          <wp:anchor distT="0" distB="0" distL="114300" distR="114300" simplePos="0" relativeHeight="251676672" behindDoc="0" locked="0" layoutInCell="1" allowOverlap="1" wp14:anchorId="51EA740B" wp14:editId="6CD3DB76">
            <wp:simplePos x="0" y="0"/>
            <wp:positionH relativeFrom="column">
              <wp:posOffset>-360529</wp:posOffset>
            </wp:positionH>
            <wp:positionV relativeFrom="paragraph">
              <wp:posOffset>8484074</wp:posOffset>
            </wp:positionV>
            <wp:extent cx="955040" cy="6280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2801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D33CB21" wp14:editId="16972A4B">
            <wp:simplePos x="0" y="0"/>
            <wp:positionH relativeFrom="column">
              <wp:posOffset>5030337</wp:posOffset>
            </wp:positionH>
            <wp:positionV relativeFrom="paragraph">
              <wp:posOffset>8484074</wp:posOffset>
            </wp:positionV>
            <wp:extent cx="942340" cy="6280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28015"/>
                    </a:xfrm>
                    <a:prstGeom prst="rect">
                      <a:avLst/>
                    </a:prstGeom>
                    <a:noFill/>
                    <a:ln w="762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67B7DAE" wp14:editId="403E2C6E">
                <wp:simplePos x="0" y="0"/>
                <wp:positionH relativeFrom="column">
                  <wp:posOffset>-122830</wp:posOffset>
                </wp:positionH>
                <wp:positionV relativeFrom="paragraph">
                  <wp:posOffset>1488459</wp:posOffset>
                </wp:positionV>
                <wp:extent cx="5895975" cy="6861838"/>
                <wp:effectExtent l="0" t="0" r="28575" b="1524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6861838"/>
                          <a:chOff x="0" y="0"/>
                          <a:chExt cx="5895975" cy="6861838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0"/>
                            <a:ext cx="5895975" cy="6861838"/>
                            <a:chOff x="0" y="0"/>
                            <a:chExt cx="5895975" cy="6861838"/>
                          </a:xfrm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0"/>
                              <a:ext cx="5895975" cy="6861838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151083" w14:textId="77777777" w:rsidR="009F2B3C" w:rsidRPr="00AC2358" w:rsidRDefault="009F2B3C" w:rsidP="009F2B3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785" y="423081"/>
                              <a:ext cx="5114925" cy="406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1" name="Text Box 231"/>
                        <wps:cNvSpPr txBox="1"/>
                        <wps:spPr>
                          <a:xfrm>
                            <a:off x="313899" y="914400"/>
                            <a:ext cx="5268036" cy="6960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A53F9F" w14:textId="083B145E" w:rsidR="009F2B3C" w:rsidRPr="009F2B3C" w:rsidRDefault="009F2B3C" w:rsidP="009F2B3C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9F2B3C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Write, draw or add photographs!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B7DAE" id="Group 232" o:spid="_x0000_s1032" style="position:absolute;margin-left:-9.65pt;margin-top:117.2pt;width:464.25pt;height:540.3pt;z-index:251679744" coordsize="58959,6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">
                <v:group id="Group 230" o:spid="_x0000_s1033" style="position:absolute;width:58959;height:68618" coordsize="58959,6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oundrect id="Rectangle: Rounded Corners 222" o:spid="_x0000_s1034" style="position:absolute;width:58959;height:68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" fillcolor="white [3201]" strokecolor="#0070c0" strokeweight="2pt">
                    <v:textbox>
                      <w:txbxContent>
                        <w:p w14:paraId="14151083" w14:textId="77777777" w:rsidR="009F2B3C" w:rsidRPr="00AC2358" w:rsidRDefault="009F2B3C" w:rsidP="009F2B3C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 id="Picture 228" o:spid="_x0000_s1035" type="#_x0000_t75" style="position:absolute;left:3957;top:4230;width:51150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">
                    <v:imagedata r:id="rId21" o:title=""/>
                  </v:shape>
                </v:group>
                <v:shape id="Text Box 231" o:spid="_x0000_s1036" type="#_x0000_t202" style="position:absolute;left:3138;top:9144;width:52681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" fillcolor="white [3201]" stroked="f" strokeweight=".5pt">
                  <v:textbox>
                    <w:txbxContent>
                      <w:p w14:paraId="79A53F9F" w14:textId="083B145E" w:rsidR="009F2B3C" w:rsidRPr="009F2B3C" w:rsidRDefault="009F2B3C" w:rsidP="009F2B3C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9F2B3C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Write, draw or add photographs!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57F1">
        <w:br w:type="page"/>
      </w:r>
    </w:p>
    <w:p w14:paraId="6E4F5552" w14:textId="6C871E75" w:rsidR="001757F1" w:rsidRDefault="000C2F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8928" behindDoc="1" locked="0" layoutInCell="1" allowOverlap="1" wp14:anchorId="2921295A" wp14:editId="2C3B3FBE">
                <wp:simplePos x="0" y="0"/>
                <wp:positionH relativeFrom="column">
                  <wp:posOffset>-247650</wp:posOffset>
                </wp:positionH>
                <wp:positionV relativeFrom="paragraph">
                  <wp:posOffset>427990</wp:posOffset>
                </wp:positionV>
                <wp:extent cx="6235700" cy="7085965"/>
                <wp:effectExtent l="0" t="0" r="12700" b="1968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7085965"/>
                          <a:chOff x="0" y="0"/>
                          <a:chExt cx="6236006" cy="7086206"/>
                        </a:xfrm>
                      </wpg:grpSpPr>
                      <wps:wsp>
                        <wps:cNvPr id="239" name="Speech Bubble: Rectangle with Corners Rounded 239"/>
                        <wps:cNvSpPr/>
                        <wps:spPr>
                          <a:xfrm>
                            <a:off x="3247696" y="3927584"/>
                            <a:ext cx="2988310" cy="3154680"/>
                          </a:xfrm>
                          <a:prstGeom prst="wedgeRoundRectCallout">
                            <a:avLst>
                              <a:gd name="adj1" fmla="val -40414"/>
                              <a:gd name="adj2" fmla="val -73149"/>
                              <a:gd name="adj3" fmla="val 16667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C9759" w14:textId="77777777" w:rsidR="000D1B02" w:rsidRPr="00B168DC" w:rsidRDefault="000D1B02" w:rsidP="000D1B02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3" name="Group 243"/>
                        <wpg:cNvGrpSpPr/>
                        <wpg:grpSpPr>
                          <a:xfrm>
                            <a:off x="2859470" y="0"/>
                            <a:ext cx="3353435" cy="2838450"/>
                            <a:chOff x="0" y="0"/>
                            <a:chExt cx="3353435" cy="2838450"/>
                          </a:xfrm>
                        </wpg:grpSpPr>
                        <wps:wsp>
                          <wps:cNvPr id="236" name="Speech Bubble: Rectangle with Corners Rounded 236"/>
                          <wps:cNvSpPr/>
                          <wps:spPr>
                            <a:xfrm>
                              <a:off x="0" y="0"/>
                              <a:ext cx="3353435" cy="2838450"/>
                            </a:xfrm>
                            <a:prstGeom prst="wedgeRoundRectCallout">
                              <a:avLst>
                                <a:gd name="adj1" fmla="val -61749"/>
                                <a:gd name="adj2" fmla="val 15707"/>
                                <a:gd name="adj3" fmla="val 16667"/>
                              </a:avLst>
                            </a:prstGeom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D41C95" w14:textId="67AAB97A" w:rsidR="000D1B02" w:rsidRPr="00B168DC" w:rsidRDefault="000D1B02" w:rsidP="000D1B0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ext Box 242"/>
                          <wps:cNvSpPr txBox="1"/>
                          <wps:spPr>
                            <a:xfrm>
                              <a:off x="241395" y="163773"/>
                              <a:ext cx="2852382" cy="5601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84E499" w14:textId="560B1684" w:rsidR="00B168DC" w:rsidRPr="00115A2E" w:rsidRDefault="00B168DC" w:rsidP="00B168D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115A2E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Words to describe how I am feeling</w:t>
                                </w:r>
                                <w:r w:rsidR="0031361A">
                                  <w:rPr>
                                    <w:rFonts w:ascii="Arial" w:hAnsi="Arial" w:cs="Arial"/>
                                    <w:b/>
                                    <w:sz w:val="26"/>
                                    <w:szCs w:val="2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Speech Bubble: Rectangle with Corners Rounded 238"/>
                        <wps:cNvSpPr/>
                        <wps:spPr>
                          <a:xfrm>
                            <a:off x="0" y="3931526"/>
                            <a:ext cx="2988310" cy="3154680"/>
                          </a:xfrm>
                          <a:prstGeom prst="wedgeRoundRectCallout">
                            <a:avLst>
                              <a:gd name="adj1" fmla="val -2050"/>
                              <a:gd name="adj2" fmla="val -76610"/>
                              <a:gd name="adj3" fmla="val 16667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7C0CB8" w14:textId="615577AD" w:rsidR="000D1B02" w:rsidRPr="000C2FA4" w:rsidRDefault="000D1B02" w:rsidP="000D1B02">
                              <w:pPr>
                                <w:jc w:val="center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189195" y="4177862"/>
                            <a:ext cx="2670275" cy="2996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558965" w14:textId="20E61497" w:rsidR="00B168DC" w:rsidRPr="00115A2E" w:rsidRDefault="00B168DC" w:rsidP="00115A2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115A2E"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Things I have found positive…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3326361" y="4193484"/>
                            <a:ext cx="2851832" cy="5120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AF62C1" w14:textId="22EB14BF" w:rsidR="00B168DC" w:rsidRPr="00115A2E" w:rsidRDefault="00B168DC" w:rsidP="00115A2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115A2E">
                                <w:rPr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Things I have found more difficult…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1295A" id="Group 250" o:spid="_x0000_s1037" style="position:absolute;margin-left:-19.5pt;margin-top:33.7pt;width:491pt;height:557.95pt;z-index:-250967552" coordsize="62360,70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239" o:spid="_x0000_s1038" type="#_x0000_t62" style="position:absolute;left:32476;top:39275;width:29884;height:31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" adj="2071,-5000" fillcolor="white [3201]" strokecolor="#0070c0" strokeweight="2pt">
                  <v:textbox>
                    <w:txbxContent>
                      <w:p w14:paraId="2EEC9759" w14:textId="77777777" w:rsidR="000D1B02" w:rsidRPr="00B168DC" w:rsidRDefault="000D1B02" w:rsidP="000D1B02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group id="Group 243" o:spid="_x0000_s1039" style="position:absolute;left:28594;width:33535;height:28384" coordsize="33534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Speech Bubble: Rectangle with Corners Rounded 236" o:spid="_x0000_s1040" type="#_x0000_t62" style="position:absolute;width:33534;height:28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" adj="-2538,14193" fillcolor="white [3201]" strokecolor="#0070c0" strokeweight="2pt">
                    <v:textbox>
                      <w:txbxContent>
                        <w:p w14:paraId="73D41C95" w14:textId="67AAB97A" w:rsidR="000D1B02" w:rsidRPr="00B168DC" w:rsidRDefault="000D1B02" w:rsidP="000D1B02">
                          <w:pPr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  <v:shape id="Text Box 242" o:spid="_x0000_s1041" type="#_x0000_t202" style="position:absolute;left:2413;top:1637;width:28524;height: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yu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eBLD9Uw4AnJxAQAA//8DAFBLAQItABQABgAIAAAAIQDb4fbL7gAAAIUBAAATAAAAAAAA&#10;AAAAAAAAAAAAAABbQ29udGVudF9UeXBlc10ueG1sUEsBAi0AFAAGAAgAAAAhAFr0LFu/AAAAFQEA&#10;AAsAAAAAAAAAAAAAAAAAHwEAAF9yZWxzLy5yZWxzUEsBAi0AFAAGAAgAAAAhADXh3K7HAAAA3AAA&#10;AA8AAAAAAAAAAAAAAAAABwIAAGRycy9kb3ducmV2LnhtbFBLBQYAAAAAAwADALcAAAD7AgAAAAA=&#10;" fillcolor="white [3201]" stroked="f" strokeweight=".5pt">
                    <v:textbox>
                      <w:txbxContent>
                        <w:p w14:paraId="0884E499" w14:textId="560B1684" w:rsidR="00B168DC" w:rsidRPr="00115A2E" w:rsidRDefault="00B168DC" w:rsidP="00B168D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115A2E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Words to describe how I am feeling</w:t>
                          </w:r>
                          <w:r w:rsidR="0031361A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Speech Bubble: Rectangle with Corners Rounded 238" o:spid="_x0000_s1042" type="#_x0000_t62" style="position:absolute;top:39315;width:29883;height:31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" adj="10357,-5748" fillcolor="white [3201]" strokecolor="#0070c0" strokeweight="2pt">
                  <v:textbox>
                    <w:txbxContent>
                      <w:p w14:paraId="477C0CB8" w14:textId="615577AD" w:rsidR="000D1B02" w:rsidRPr="000C2FA4" w:rsidRDefault="000D1B02" w:rsidP="000D1B02">
                        <w:pPr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246" o:spid="_x0000_s1043" type="#_x0000_t202" style="position:absolute;left:1891;top:41778;width:2670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" fillcolor="white [3201]" stroked="f" strokeweight=".5pt">
                  <v:textbox>
                    <w:txbxContent>
                      <w:p w14:paraId="3B558965" w14:textId="20E61497" w:rsidR="00B168DC" w:rsidRPr="00115A2E" w:rsidRDefault="00B168DC" w:rsidP="00115A2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 w:rsidRPr="00115A2E"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Things I have found positive…</w:t>
                        </w:r>
                      </w:p>
                    </w:txbxContent>
                  </v:textbox>
                </v:shape>
                <v:shape id="Text Box 249" o:spid="_x0000_s1044" type="#_x0000_t202" style="position:absolute;left:33263;top:41934;width:28518;height: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" fillcolor="white [3201]" stroked="f" strokeweight=".5pt">
                  <v:textbox>
                    <w:txbxContent>
                      <w:p w14:paraId="45AF62C1" w14:textId="22EB14BF" w:rsidR="00B168DC" w:rsidRPr="00115A2E" w:rsidRDefault="00B168DC" w:rsidP="00115A2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 w:rsidRPr="00115A2E"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Things I have found more difficult…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1" locked="0" layoutInCell="1" allowOverlap="1" wp14:anchorId="35A8438C" wp14:editId="7809364F">
                <wp:simplePos x="0" y="0"/>
                <wp:positionH relativeFrom="column">
                  <wp:posOffset>-677917</wp:posOffset>
                </wp:positionH>
                <wp:positionV relativeFrom="paragraph">
                  <wp:posOffset>-1000103</wp:posOffset>
                </wp:positionV>
                <wp:extent cx="7082790" cy="1105469"/>
                <wp:effectExtent l="0" t="0" r="22860" b="19050"/>
                <wp:wrapNone/>
                <wp:docPr id="245" name="Ribbon: Tilted Down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790" cy="1105469"/>
                        </a:xfrm>
                        <a:prstGeom prst="ribb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FDA81" id="Ribbon: Tilted Down 245" o:spid="_x0000_s1026" type="#_x0000_t53" style="position:absolute;margin-left:-53.4pt;margin-top:-78.75pt;width:557.7pt;height:87.05pt;z-index:-2509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" adj=",3600" fillcolor="yellow" strokecolor="windowText" strokeweight="2pt"/>
            </w:pict>
          </mc:Fallback>
        </mc:AlternateContent>
      </w:r>
      <w:r w:rsidR="00B168DC">
        <w:rPr>
          <w:noProof/>
        </w:rPr>
        <w:drawing>
          <wp:anchor distT="0" distB="0" distL="114300" distR="114300" simplePos="0" relativeHeight="251522560" behindDoc="0" locked="0" layoutInCell="1" allowOverlap="1" wp14:anchorId="18F7593C" wp14:editId="1475702F">
            <wp:simplePos x="0" y="0"/>
            <wp:positionH relativeFrom="column">
              <wp:posOffset>1131883</wp:posOffset>
            </wp:positionH>
            <wp:positionV relativeFrom="paragraph">
              <wp:posOffset>257175</wp:posOffset>
            </wp:positionV>
            <wp:extent cx="3507105" cy="648335"/>
            <wp:effectExtent l="0" t="0" r="0" b="0"/>
            <wp:wrapTight wrapText="bothSides">
              <wp:wrapPolygon edited="0">
                <wp:start x="4576" y="0"/>
                <wp:lineTo x="939" y="2539"/>
                <wp:lineTo x="117" y="4443"/>
                <wp:lineTo x="0" y="17771"/>
                <wp:lineTo x="587" y="19040"/>
                <wp:lineTo x="3051" y="20310"/>
                <wp:lineTo x="3872" y="20310"/>
                <wp:lineTo x="19828" y="19040"/>
                <wp:lineTo x="21002" y="16501"/>
                <wp:lineTo x="20415" y="11424"/>
                <wp:lineTo x="20884" y="1904"/>
                <wp:lineTo x="20884" y="0"/>
                <wp:lineTo x="4576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B02">
        <w:rPr>
          <w:noProof/>
        </w:rPr>
        <w:drawing>
          <wp:inline distT="0" distB="0" distL="0" distR="0" wp14:anchorId="14110B0F" wp14:editId="785D7BBC">
            <wp:extent cx="2500201" cy="4025314"/>
            <wp:effectExtent l="0" t="0" r="0" b="0"/>
            <wp:docPr id="241" name="Picture 241" descr="Printable Blank Faces | Face outline, Face template, Fac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able Blank Faces | Face outline, Face template, Face draw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936" cy="40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B02">
        <w:rPr>
          <w:noProof/>
        </w:rPr>
        <mc:AlternateContent>
          <mc:Choice Requires="wpg">
            <w:drawing>
              <wp:anchor distT="0" distB="0" distL="114300" distR="114300" simplePos="0" relativeHeight="250871296" behindDoc="1" locked="0" layoutInCell="1" allowOverlap="1" wp14:anchorId="2CDDB68E" wp14:editId="3560D222">
                <wp:simplePos x="0" y="0"/>
                <wp:positionH relativeFrom="column">
                  <wp:posOffset>-396221</wp:posOffset>
                </wp:positionH>
                <wp:positionV relativeFrom="paragraph">
                  <wp:posOffset>-450850</wp:posOffset>
                </wp:positionV>
                <wp:extent cx="6505575" cy="9877425"/>
                <wp:effectExtent l="76200" t="76200" r="85725" b="85725"/>
                <wp:wrapTight wrapText="bothSides">
                  <wp:wrapPolygon edited="0">
                    <wp:start x="-253" y="-167"/>
                    <wp:lineTo x="-253" y="21746"/>
                    <wp:lineTo x="21821" y="21746"/>
                    <wp:lineTo x="21821" y="-167"/>
                    <wp:lineTo x="-253" y="-167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9877425"/>
                          <a:chOff x="0" y="0"/>
                          <a:chExt cx="6505575" cy="98774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98774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9144000"/>
                            <a:ext cx="9550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144000"/>
                            <a:ext cx="9423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F99BB" id="Group 9" o:spid="_x0000_s1026" style="position:absolute;margin-left:-31.2pt;margin-top:-35.5pt;width:512.25pt;height:777.75pt;z-index:-252445184" coordsize="65055,9877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">
                <v:shape id="Picture 10" o:spid="_x0000_s1027" type="#_x0000_t75" style="position:absolute;width:65055;height:9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" stroked="t" strokecolor="yellow" strokeweight="6pt">
                  <v:imagedata r:id="rId24" o:title=""/>
                  <v:path arrowok="t"/>
                </v:shape>
                <v:shape id="Picture 13" o:spid="_x0000_s1028" type="#_x0000_t75" style="position:absolute;left:955;top:91440;width:955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" strokeweight="6pt">
                  <v:imagedata r:id="rId25" o:title=""/>
                </v:shape>
                <v:shape id="Picture 14" o:spid="_x0000_s1029" type="#_x0000_t75" style="position:absolute;left:54864;top:91440;width:9423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" strokeweight="6pt">
                  <v:imagedata r:id="rId26" o:title=""/>
                </v:shape>
                <w10:wrap type="tight"/>
              </v:group>
            </w:pict>
          </mc:Fallback>
        </mc:AlternateContent>
      </w:r>
    </w:p>
    <w:p w14:paraId="4B5A132B" w14:textId="23A60264" w:rsidR="001757F1" w:rsidRDefault="004E5E76">
      <w:r w:rsidRPr="000C2F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66816" behindDoc="0" locked="0" layoutInCell="1" allowOverlap="1" wp14:anchorId="32B681EF" wp14:editId="6EA0150E">
                <wp:simplePos x="0" y="0"/>
                <wp:positionH relativeFrom="column">
                  <wp:posOffset>864235</wp:posOffset>
                </wp:positionH>
                <wp:positionV relativeFrom="paragraph">
                  <wp:posOffset>4141338</wp:posOffset>
                </wp:positionV>
                <wp:extent cx="4161205" cy="314960"/>
                <wp:effectExtent l="0" t="0" r="0" b="889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20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1E43A" w14:textId="3D9F8C3D" w:rsidR="004E5E76" w:rsidRPr="00115A2E" w:rsidRDefault="004E5E76" w:rsidP="004E5E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support and help I need from adults… are…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81EF" id="Text Box 274" o:spid="_x0000_s1045" type="#_x0000_t202" style="position:absolute;margin-left:68.05pt;margin-top:326.1pt;width:327.65pt;height:24.8pt;z-index:2536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" fillcolor="white [3201]" stroked="f" strokeweight=".5pt">
                <v:textbox>
                  <w:txbxContent>
                    <w:p w14:paraId="1621E43A" w14:textId="3D9F8C3D" w:rsidR="004E5E76" w:rsidRPr="00115A2E" w:rsidRDefault="004E5E76" w:rsidP="004E5E7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support and help I need from adults… are…</w:t>
                      </w:r>
                    </w:p>
                  </w:txbxContent>
                </v:textbox>
              </v:shape>
            </w:pict>
          </mc:Fallback>
        </mc:AlternateContent>
      </w:r>
      <w:r w:rsidRPr="000C2FA4">
        <w:rPr>
          <w:noProof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 wp14:anchorId="2B62F2D4" wp14:editId="10E34E1D">
                <wp:simplePos x="0" y="0"/>
                <wp:positionH relativeFrom="column">
                  <wp:posOffset>1579245</wp:posOffset>
                </wp:positionH>
                <wp:positionV relativeFrom="paragraph">
                  <wp:posOffset>1484242</wp:posOffset>
                </wp:positionV>
                <wp:extent cx="4161205" cy="314960"/>
                <wp:effectExtent l="0" t="0" r="0" b="889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20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CB9D4" w14:textId="78A6E058" w:rsidR="000C2FA4" w:rsidRPr="00115A2E" w:rsidRDefault="00950BD9" w:rsidP="000C2F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My favourite memor</w:t>
                            </w:r>
                            <w:r w:rsidR="004E5E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from this time…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F2D4" id="Text Box 200" o:spid="_x0000_s1046" type="#_x0000_t202" style="position:absolute;margin-left:124.35pt;margin-top:116.85pt;width:327.65pt;height:24.8pt;z-index:2530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" fillcolor="white [3201]" stroked="f" strokeweight=".5pt">
                <v:textbox>
                  <w:txbxContent>
                    <w:p w14:paraId="236CB9D4" w14:textId="78A6E058" w:rsidR="000C2FA4" w:rsidRPr="00115A2E" w:rsidRDefault="00950BD9" w:rsidP="000C2FA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My favourite memor</w:t>
                      </w:r>
                      <w:r w:rsidR="004E5E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from this time…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 wp14:anchorId="1B214112" wp14:editId="2B43AEB2">
                <wp:simplePos x="0" y="0"/>
                <wp:positionH relativeFrom="column">
                  <wp:posOffset>1247297</wp:posOffset>
                </wp:positionH>
                <wp:positionV relativeFrom="paragraph">
                  <wp:posOffset>5240094</wp:posOffset>
                </wp:positionV>
                <wp:extent cx="3874770" cy="314960"/>
                <wp:effectExtent l="0" t="0" r="0" b="889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44682" w14:textId="37FDD578" w:rsidR="000C2FA4" w:rsidRPr="00115A2E" w:rsidRDefault="000C2FA4" w:rsidP="000C2F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4112" id="Text Box 198" o:spid="_x0000_s1047" type="#_x0000_t202" style="position:absolute;margin-left:98.2pt;margin-top:412.6pt;width:305.1pt;height:24.8pt;z-index:25284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" fillcolor="white [3201]" stroked="f" strokeweight=".5pt">
                <v:textbox>
                  <w:txbxContent>
                    <w:p w14:paraId="68644682" w14:textId="37FDD578" w:rsidR="000C2FA4" w:rsidRPr="00115A2E" w:rsidRDefault="000C2FA4" w:rsidP="000C2FA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A2E" w:rsidRPr="000C2FA4">
        <w:rPr>
          <w:noProof/>
        </w:rPr>
        <mc:AlternateContent>
          <mc:Choice Requires="wps">
            <w:drawing>
              <wp:anchor distT="0" distB="0" distL="114300" distR="114300" simplePos="0" relativeHeight="253234688" behindDoc="0" locked="0" layoutInCell="1" allowOverlap="1" wp14:anchorId="62350842" wp14:editId="2D126FC9">
                <wp:simplePos x="0" y="0"/>
                <wp:positionH relativeFrom="column">
                  <wp:posOffset>135890</wp:posOffset>
                </wp:positionH>
                <wp:positionV relativeFrom="paragraph">
                  <wp:posOffset>6540500</wp:posOffset>
                </wp:positionV>
                <wp:extent cx="3874770" cy="314960"/>
                <wp:effectExtent l="0" t="0" r="0" b="889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0963E" w14:textId="38AA9748" w:rsidR="00115A2E" w:rsidRPr="00115A2E" w:rsidRDefault="00115A2E" w:rsidP="00115A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15A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My best advice for other young people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0842" id="Text Box 205" o:spid="_x0000_s1048" type="#_x0000_t202" style="position:absolute;margin-left:10.7pt;margin-top:515pt;width:305.1pt;height:24.8pt;z-index:2532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" fillcolor="white [3201]" stroked="f" strokeweight=".5pt">
                <v:textbox>
                  <w:txbxContent>
                    <w:p w14:paraId="29A0963E" w14:textId="38AA9748" w:rsidR="00115A2E" w:rsidRPr="00115A2E" w:rsidRDefault="00115A2E" w:rsidP="00115A2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15A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My best advice for other young people …</w:t>
                      </w:r>
                    </w:p>
                  </w:txbxContent>
                </v:textbox>
              </v:shape>
            </w:pict>
          </mc:Fallback>
        </mc:AlternateContent>
      </w:r>
      <w:r w:rsidR="00115A2E">
        <w:rPr>
          <w:noProof/>
        </w:rPr>
        <mc:AlternateContent>
          <mc:Choice Requires="wpg">
            <w:drawing>
              <wp:anchor distT="0" distB="0" distL="114300" distR="114300" simplePos="0" relativeHeight="251003392" behindDoc="0" locked="0" layoutInCell="1" allowOverlap="1" wp14:anchorId="52032997" wp14:editId="37572F89">
                <wp:simplePos x="0" y="0"/>
                <wp:positionH relativeFrom="column">
                  <wp:posOffset>-393700</wp:posOffset>
                </wp:positionH>
                <wp:positionV relativeFrom="paragraph">
                  <wp:posOffset>-417195</wp:posOffset>
                </wp:positionV>
                <wp:extent cx="6505575" cy="9877425"/>
                <wp:effectExtent l="76200" t="76200" r="85725" b="857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9877425"/>
                          <a:chOff x="0" y="0"/>
                          <a:chExt cx="6505575" cy="98774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98774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9144000"/>
                            <a:ext cx="9550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144000"/>
                            <a:ext cx="9423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66371" id="Group 15" o:spid="_x0000_s1026" style="position:absolute;margin-left:-31pt;margin-top:-32.85pt;width:512.25pt;height:777.75pt;z-index:251003392" coordsize="65055,9877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">
                <v:shape id="Picture 16" o:spid="_x0000_s1027" type="#_x0000_t75" style="position:absolute;width:65055;height:9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" stroked="t" strokecolor="yellow" strokeweight="6pt">
                  <v:imagedata r:id="rId24" o:title=""/>
                  <v:path arrowok="t"/>
                </v:shape>
                <v:shape id="Picture 17" o:spid="_x0000_s1028" type="#_x0000_t75" style="position:absolute;left:955;top:91440;width:955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" strokeweight="6pt">
                  <v:imagedata r:id="rId25" o:title=""/>
                </v:shape>
                <v:shape id="Picture 18" o:spid="_x0000_s1029" type="#_x0000_t75" style="position:absolute;left:54864;top:91440;width:9423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" strokeweight="6pt">
                  <v:imagedata r:id="rId26" o:title=""/>
                </v:shape>
              </v:group>
            </w:pict>
          </mc:Fallback>
        </mc:AlternateContent>
      </w:r>
      <w:r w:rsidR="00115A2E">
        <w:rPr>
          <w:noProof/>
        </w:rPr>
        <mc:AlternateContent>
          <mc:Choice Requires="wps">
            <w:drawing>
              <wp:anchor distT="0" distB="0" distL="114300" distR="114300" simplePos="0" relativeHeight="253293056" behindDoc="0" locked="0" layoutInCell="1" allowOverlap="1" wp14:anchorId="342BBB9F" wp14:editId="26C7797B">
                <wp:simplePos x="0" y="0"/>
                <wp:positionH relativeFrom="column">
                  <wp:posOffset>4115435</wp:posOffset>
                </wp:positionH>
                <wp:positionV relativeFrom="paragraph">
                  <wp:posOffset>6614795</wp:posOffset>
                </wp:positionV>
                <wp:extent cx="1930400" cy="1654810"/>
                <wp:effectExtent l="19050" t="19050" r="12700" b="21590"/>
                <wp:wrapNone/>
                <wp:docPr id="206" name="Smiley Fac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862">
                          <a:off x="0" y="0"/>
                          <a:ext cx="1930400" cy="165481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43F8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06" o:spid="_x0000_s1026" type="#_x0000_t96" style="position:absolute;margin-left:324.05pt;margin-top:520.85pt;width:152pt;height:130.3pt;rotation:426926fd;z-index:2532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" fillcolor="yellow" strokecolor="black [3213]" strokeweight="2pt"/>
            </w:pict>
          </mc:Fallback>
        </mc:AlternateContent>
      </w:r>
      <w:r w:rsidR="00115A2E" w:rsidRPr="000C2FA4">
        <w:rPr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74B6E3F9" wp14:editId="4D8C2DF0">
                <wp:simplePos x="0" y="0"/>
                <wp:positionH relativeFrom="column">
                  <wp:posOffset>-46990</wp:posOffset>
                </wp:positionH>
                <wp:positionV relativeFrom="paragraph">
                  <wp:posOffset>6458585</wp:posOffset>
                </wp:positionV>
                <wp:extent cx="4492625" cy="2049145"/>
                <wp:effectExtent l="0" t="0" r="22225" b="273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625" cy="204914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52681" w14:textId="7B461D87" w:rsidR="000C2FA4" w:rsidRPr="000C2FA4" w:rsidRDefault="000C2FA4" w:rsidP="000C2FA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6E3F9" id="Rectangle: Rounded Corners 201" o:spid="_x0000_s1049" style="position:absolute;margin-left:-3.7pt;margin-top:508.55pt;width:353.75pt;height:161.35pt;z-index:2531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" fillcolor="white [3201]" strokecolor="#0070c0" strokeweight="2pt">
                <v:textbox>
                  <w:txbxContent>
                    <w:p w14:paraId="0BE52681" w14:textId="7B461D87" w:rsidR="000C2FA4" w:rsidRPr="000C2FA4" w:rsidRDefault="000C2FA4" w:rsidP="000C2FA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5A2E" w:rsidRPr="000C2FA4">
        <w:rPr>
          <w:noProof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595B0F64" wp14:editId="60C840D4">
                <wp:simplePos x="0" y="0"/>
                <wp:positionH relativeFrom="column">
                  <wp:posOffset>-93980</wp:posOffset>
                </wp:positionH>
                <wp:positionV relativeFrom="paragraph">
                  <wp:posOffset>4107815</wp:posOffset>
                </wp:positionV>
                <wp:extent cx="5958840" cy="2143760"/>
                <wp:effectExtent l="0" t="0" r="22860" b="2794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21437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8DB0" w14:textId="30B9DD41" w:rsidR="000C2FA4" w:rsidRPr="000C2FA4" w:rsidRDefault="000C2FA4" w:rsidP="004E5E76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B0F64" id="Rectangle: Rounded Corners 199" o:spid="_x0000_s1050" style="position:absolute;margin-left:-7.4pt;margin-top:323.45pt;width:469.2pt;height:168.8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" fillcolor="white [3201]" strokecolor="#0070c0" strokeweight="2pt">
                <v:textbox>
                  <w:txbxContent>
                    <w:p w14:paraId="72488DB0" w14:textId="30B9DD41" w:rsidR="000C2FA4" w:rsidRPr="000C2FA4" w:rsidRDefault="000C2FA4" w:rsidP="004E5E76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5A2E">
        <w:rPr>
          <w:noProof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 wp14:anchorId="08724EF4" wp14:editId="396BF50B">
                <wp:simplePos x="0" y="0"/>
                <wp:positionH relativeFrom="column">
                  <wp:posOffset>-503555</wp:posOffset>
                </wp:positionH>
                <wp:positionV relativeFrom="paragraph">
                  <wp:posOffset>1380490</wp:posOffset>
                </wp:positionV>
                <wp:extent cx="2065020" cy="2049145"/>
                <wp:effectExtent l="95250" t="76200" r="0" b="8255"/>
                <wp:wrapNone/>
                <wp:docPr id="196" name="Hear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1644">
                          <a:off x="0" y="0"/>
                          <a:ext cx="2065020" cy="204914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DB3F4" id="Heart 196" o:spid="_x0000_s1026" style="position:absolute;margin-left:-39.65pt;margin-top:108.7pt;width:162.6pt;height:161.35pt;rotation:-544338fd;z-index:2527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5020,204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" path="m1032510,512286v430213,-1195334,2108041,,,1536859c-1075531,512286,602298,-683048,1032510,512286xe" fillcolor="red" strokecolor="#0070c0" strokeweight="2pt">
                <v:path arrowok="t" o:connecttype="custom" o:connectlocs="1032510,512286;1032510,2049145;1032510,512286" o:connectangles="0,0,0"/>
              </v:shape>
            </w:pict>
          </mc:Fallback>
        </mc:AlternateContent>
      </w:r>
      <w:r w:rsidR="00115A2E">
        <w:rPr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3810216F" wp14:editId="7DA47657">
                <wp:simplePos x="0" y="0"/>
                <wp:positionH relativeFrom="column">
                  <wp:posOffset>1150620</wp:posOffset>
                </wp:positionH>
                <wp:positionV relativeFrom="paragraph">
                  <wp:posOffset>1397635</wp:posOffset>
                </wp:positionV>
                <wp:extent cx="4713605" cy="2490470"/>
                <wp:effectExtent l="0" t="0" r="10795" b="241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605" cy="24904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007DB" w14:textId="77777777" w:rsidR="000C2FA4" w:rsidRPr="000C2FA4" w:rsidRDefault="000C2FA4" w:rsidP="000C2FA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0216F" id="Rectangle: Rounded Corners 197" o:spid="_x0000_s1051" style="position:absolute;margin-left:90.6pt;margin-top:110.05pt;width:371.15pt;height:196.1pt;z-index:2527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" fillcolor="white [3201]" strokecolor="#0070c0" strokeweight="2pt">
                <v:textbox>
                  <w:txbxContent>
                    <w:p w14:paraId="10B007DB" w14:textId="77777777" w:rsidR="000C2FA4" w:rsidRPr="000C2FA4" w:rsidRDefault="000C2FA4" w:rsidP="000C2FA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15A2E">
        <w:rPr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326A0813" wp14:editId="295CF585">
                <wp:simplePos x="0" y="0"/>
                <wp:positionH relativeFrom="column">
                  <wp:posOffset>-615315</wp:posOffset>
                </wp:positionH>
                <wp:positionV relativeFrom="paragraph">
                  <wp:posOffset>-163830</wp:posOffset>
                </wp:positionV>
                <wp:extent cx="6904990" cy="1118870"/>
                <wp:effectExtent l="0" t="0" r="10160" b="24130"/>
                <wp:wrapNone/>
                <wp:docPr id="194" name="Ribbon: Tilted Dow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1118870"/>
                        </a:xfrm>
                        <a:prstGeom prst="ribb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CBFD9" id="Ribbon: Tilted Down 194" o:spid="_x0000_s1026" type="#_x0000_t53" style="position:absolute;margin-left:-48.45pt;margin-top:-12.9pt;width:543.7pt;height:88.1pt;z-index:25255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" adj=",3600" fillcolor="yellow" strokecolor="black [3213]" strokeweight="2pt"/>
            </w:pict>
          </mc:Fallback>
        </mc:AlternateContent>
      </w:r>
      <w:r w:rsidR="00115A2E">
        <w:rPr>
          <w:noProof/>
        </w:rPr>
        <w:drawing>
          <wp:anchor distT="0" distB="0" distL="114300" distR="114300" simplePos="0" relativeHeight="252674560" behindDoc="0" locked="0" layoutInCell="1" allowOverlap="1" wp14:anchorId="5F82C658" wp14:editId="6E43CA5A">
            <wp:simplePos x="0" y="0"/>
            <wp:positionH relativeFrom="column">
              <wp:posOffset>1149985</wp:posOffset>
            </wp:positionH>
            <wp:positionV relativeFrom="paragraph">
              <wp:posOffset>198120</wp:posOffset>
            </wp:positionV>
            <wp:extent cx="3507105" cy="648335"/>
            <wp:effectExtent l="0" t="0" r="0" b="0"/>
            <wp:wrapTight wrapText="bothSides">
              <wp:wrapPolygon edited="0">
                <wp:start x="4576" y="0"/>
                <wp:lineTo x="939" y="2539"/>
                <wp:lineTo x="117" y="4443"/>
                <wp:lineTo x="0" y="17771"/>
                <wp:lineTo x="587" y="19040"/>
                <wp:lineTo x="3051" y="20310"/>
                <wp:lineTo x="3872" y="20310"/>
                <wp:lineTo x="19828" y="19040"/>
                <wp:lineTo x="21002" y="16501"/>
                <wp:lineTo x="20415" y="11424"/>
                <wp:lineTo x="20884" y="1904"/>
                <wp:lineTo x="20884" y="0"/>
                <wp:lineTo x="4576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A2E" w:rsidRPr="000C2FA4">
        <w:rPr>
          <w:noProof/>
        </w:rPr>
        <mc:AlternateContent>
          <mc:Choice Requires="wps">
            <w:drawing>
              <wp:anchor distT="0" distB="0" distL="114300" distR="114300" simplePos="0" relativeHeight="253177344" behindDoc="0" locked="0" layoutInCell="1" allowOverlap="1" wp14:anchorId="6B64A78E" wp14:editId="39B6D322">
                <wp:simplePos x="0" y="0"/>
                <wp:positionH relativeFrom="column">
                  <wp:posOffset>151831</wp:posOffset>
                </wp:positionH>
                <wp:positionV relativeFrom="paragraph">
                  <wp:posOffset>6868182</wp:posOffset>
                </wp:positionV>
                <wp:extent cx="3874770" cy="314960"/>
                <wp:effectExtent l="0" t="0" r="0" b="889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77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5CE97" w14:textId="57FABFBD" w:rsidR="00115A2E" w:rsidRPr="000C2FA4" w:rsidRDefault="00115A2E" w:rsidP="00115A2E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A78E" id="Text Box 204" o:spid="_x0000_s1052" type="#_x0000_t202" style="position:absolute;margin-left:11.95pt;margin-top:540.8pt;width:305.1pt;height:24.8pt;z-index:2531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" fillcolor="white [3201]" stroked="f" strokeweight=".5pt">
                <v:textbox>
                  <w:txbxContent>
                    <w:p w14:paraId="65B5CE97" w14:textId="57FABFBD" w:rsidR="00115A2E" w:rsidRPr="000C2FA4" w:rsidRDefault="00115A2E" w:rsidP="00115A2E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FA4" w:rsidRPr="000C2FA4">
        <w:rPr>
          <w:noProof/>
        </w:rPr>
        <mc:AlternateContent>
          <mc:Choice Requires="wps">
            <w:drawing>
              <wp:anchor distT="0" distB="0" distL="114300" distR="114300" simplePos="0" relativeHeight="253161984" behindDoc="0" locked="0" layoutInCell="1" allowOverlap="1" wp14:anchorId="434AB7AD" wp14:editId="35CEA3AE">
                <wp:simplePos x="0" y="0"/>
                <wp:positionH relativeFrom="column">
                  <wp:posOffset>-5824</wp:posOffset>
                </wp:positionH>
                <wp:positionV relativeFrom="paragraph">
                  <wp:posOffset>6852328</wp:posOffset>
                </wp:positionV>
                <wp:extent cx="3875295" cy="315310"/>
                <wp:effectExtent l="0" t="0" r="0" b="889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295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F1D54" w14:textId="7AADBCBC" w:rsidR="000C2FA4" w:rsidRPr="000C2FA4" w:rsidRDefault="000C2FA4" w:rsidP="000C2FA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B7AD" id="Text Box 203" o:spid="_x0000_s1053" type="#_x0000_t202" style="position:absolute;margin-left:-.45pt;margin-top:539.55pt;width:305.15pt;height:24.85pt;z-index:2531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" fillcolor="white [3201]" stroked="f" strokeweight=".5pt">
                <v:textbox>
                  <w:txbxContent>
                    <w:p w14:paraId="14AF1D54" w14:textId="7AADBCBC" w:rsidR="000C2FA4" w:rsidRPr="000C2FA4" w:rsidRDefault="000C2FA4" w:rsidP="000C2FA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7F1">
        <w:br w:type="page"/>
      </w:r>
    </w:p>
    <w:p w14:paraId="5140970E" w14:textId="45202D09" w:rsidR="001757F1" w:rsidRDefault="00494B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38112" behindDoc="0" locked="0" layoutInCell="1" allowOverlap="1" wp14:anchorId="1E3381A8" wp14:editId="7F26C473">
                <wp:simplePos x="0" y="0"/>
                <wp:positionH relativeFrom="column">
                  <wp:posOffset>-609600</wp:posOffset>
                </wp:positionH>
                <wp:positionV relativeFrom="paragraph">
                  <wp:posOffset>-7620</wp:posOffset>
                </wp:positionV>
                <wp:extent cx="6904990" cy="1118870"/>
                <wp:effectExtent l="0" t="0" r="10160" b="24130"/>
                <wp:wrapNone/>
                <wp:docPr id="207" name="Ribbon: Tilted Dow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1118870"/>
                        </a:xfrm>
                        <a:prstGeom prst="ribb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45C01" id="Ribbon: Tilted Down 207" o:spid="_x0000_s1026" type="#_x0000_t53" style="position:absolute;margin-left:-48pt;margin-top:-.6pt;width:543.7pt;height:88.1pt;z-index:2533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" adj=",3600" fillcolor="yellow" strokecolor="black [3213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51520" behindDoc="0" locked="0" layoutInCell="1" allowOverlap="1" wp14:anchorId="0E2FD49C" wp14:editId="2207BE6C">
                <wp:simplePos x="0" y="0"/>
                <wp:positionH relativeFrom="column">
                  <wp:posOffset>-401955</wp:posOffset>
                </wp:positionH>
                <wp:positionV relativeFrom="paragraph">
                  <wp:posOffset>-408940</wp:posOffset>
                </wp:positionV>
                <wp:extent cx="6505575" cy="9877425"/>
                <wp:effectExtent l="76200" t="76200" r="85725" b="857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9877425"/>
                          <a:chOff x="0" y="0"/>
                          <a:chExt cx="6505575" cy="98774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98774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9144000"/>
                            <a:ext cx="9550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144000"/>
                            <a:ext cx="9423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45171" id="Group 19" o:spid="_x0000_s1026" style="position:absolute;margin-left:-31.65pt;margin-top:-32.2pt;width:512.25pt;height:777.75pt;z-index:251051520" coordsize="65055,9877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">
                <v:shape id="Picture 20" o:spid="_x0000_s1027" type="#_x0000_t75" style="position:absolute;width:65055;height:9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" stroked="t" strokecolor="yellow" strokeweight="6pt">
                  <v:imagedata r:id="rId24" o:title=""/>
                  <v:path arrowok="t"/>
                </v:shape>
                <v:shape id="Picture 21" o:spid="_x0000_s1028" type="#_x0000_t75" style="position:absolute;left:955;top:91440;width:955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" strokeweight="6pt">
                  <v:imagedata r:id="rId25" o:title=""/>
                </v:shape>
                <v:shape id="Picture 22" o:spid="_x0000_s1029" type="#_x0000_t75" style="position:absolute;left:54864;top:91440;width:9423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" strokeweight="6pt">
                  <v:imagedata r:id="rId26" o:title=""/>
                </v:shape>
              </v:group>
            </w:pict>
          </mc:Fallback>
        </mc:AlternateContent>
      </w:r>
    </w:p>
    <w:p w14:paraId="6E18C298" w14:textId="28C82A33" w:rsidR="001757F1" w:rsidRDefault="00950BD9">
      <w:r>
        <w:rPr>
          <w:noProof/>
        </w:rPr>
        <w:drawing>
          <wp:anchor distT="0" distB="0" distL="114300" distR="114300" simplePos="0" relativeHeight="253479424" behindDoc="0" locked="0" layoutInCell="1" allowOverlap="1" wp14:anchorId="78989765" wp14:editId="194844CB">
            <wp:simplePos x="0" y="0"/>
            <wp:positionH relativeFrom="column">
              <wp:posOffset>3219450</wp:posOffset>
            </wp:positionH>
            <wp:positionV relativeFrom="paragraph">
              <wp:posOffset>7696200</wp:posOffset>
            </wp:positionV>
            <wp:extent cx="2781300" cy="512445"/>
            <wp:effectExtent l="0" t="0" r="0" b="0"/>
            <wp:wrapTight wrapText="bothSides">
              <wp:wrapPolygon edited="0">
                <wp:start x="1036" y="803"/>
                <wp:lineTo x="148" y="5621"/>
                <wp:lineTo x="0" y="9636"/>
                <wp:lineTo x="296" y="20074"/>
                <wp:lineTo x="6066" y="20074"/>
                <wp:lineTo x="19233" y="18468"/>
                <wp:lineTo x="21452" y="17665"/>
                <wp:lineTo x="21452" y="4818"/>
                <wp:lineTo x="17901" y="2409"/>
                <wp:lineTo x="1775" y="803"/>
                <wp:lineTo x="1036" y="803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2204B79E" wp14:editId="25932C45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838450" cy="800100"/>
                <wp:effectExtent l="0" t="0" r="0" b="0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3F281C9" w14:textId="499E74CF" w:rsidR="00494B67" w:rsidRPr="00494B67" w:rsidRDefault="00494B67" w:rsidP="00494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494B6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New hobbies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or activities I will continue after lockdown ends…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4B79E" id="Rectangle: Rounded Corners 221" o:spid="_x0000_s1054" style="position:absolute;margin-left:0;margin-top:396pt;width:223.5pt;height:63pt;z-index:2534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" fillcolor="window" stroked="f" strokeweight="2pt">
                <v:textbox>
                  <w:txbxContent>
                    <w:p w14:paraId="13F281C9" w14:textId="499E74CF" w:rsidR="00494B67" w:rsidRPr="00494B67" w:rsidRDefault="00494B67" w:rsidP="00494B67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494B6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New hobbies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or activities I will continue after lockdown ends…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17ACF96C" wp14:editId="31B0BF08">
                <wp:simplePos x="0" y="0"/>
                <wp:positionH relativeFrom="column">
                  <wp:posOffset>3257550</wp:posOffset>
                </wp:positionH>
                <wp:positionV relativeFrom="paragraph">
                  <wp:posOffset>4800600</wp:posOffset>
                </wp:positionV>
                <wp:extent cx="2590800" cy="2609850"/>
                <wp:effectExtent l="0" t="0" r="19050" b="19050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609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4820F" w14:textId="32104F71" w:rsidR="00950BD9" w:rsidRPr="00494B67" w:rsidRDefault="00950BD9" w:rsidP="00950BD9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CF96C" id="Rectangle: Rounded Corners 223" o:spid="_x0000_s1055" style="position:absolute;margin-left:256.5pt;margin-top:378pt;width:204pt;height:205.5pt;z-index:2534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" fillcolor="white [3201]" strokecolor="black [3213]" strokeweight="2pt">
                <v:textbox>
                  <w:txbxContent>
                    <w:p w14:paraId="0E94820F" w14:textId="32104F71" w:rsidR="00950BD9" w:rsidRPr="00494B67" w:rsidRDefault="00950BD9" w:rsidP="00950BD9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032" behindDoc="0" locked="0" layoutInCell="1" allowOverlap="1" wp14:anchorId="720348B2" wp14:editId="17EFCF4C">
                <wp:simplePos x="0" y="0"/>
                <wp:positionH relativeFrom="column">
                  <wp:posOffset>-190500</wp:posOffset>
                </wp:positionH>
                <wp:positionV relativeFrom="paragraph">
                  <wp:posOffset>4857750</wp:posOffset>
                </wp:positionV>
                <wp:extent cx="3314700" cy="3409950"/>
                <wp:effectExtent l="0" t="0" r="19050" b="19050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409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12C92" w14:textId="77777777" w:rsidR="00494B67" w:rsidRPr="00494B67" w:rsidRDefault="00494B67" w:rsidP="00494B67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348B2" id="Rectangle: Rounded Corners 220" o:spid="_x0000_s1056" style="position:absolute;margin-left:-15pt;margin-top:382.5pt;width:261pt;height:268.5pt;z-index:2534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" fillcolor="white [3201]" strokecolor="black [3213]" strokeweight="2pt">
                <v:textbox>
                  <w:txbxContent>
                    <w:p w14:paraId="2FA12C92" w14:textId="77777777" w:rsidR="00494B67" w:rsidRPr="00494B67" w:rsidRDefault="00494B67" w:rsidP="00494B67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4FA74F71" wp14:editId="649D5153">
                <wp:simplePos x="0" y="0"/>
                <wp:positionH relativeFrom="column">
                  <wp:posOffset>3390900</wp:posOffset>
                </wp:positionH>
                <wp:positionV relativeFrom="paragraph">
                  <wp:posOffset>5086350</wp:posOffset>
                </wp:positionV>
                <wp:extent cx="2343150" cy="647700"/>
                <wp:effectExtent l="0" t="0" r="0" b="0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647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D37236" w14:textId="4C400FCE" w:rsidR="00950BD9" w:rsidRPr="00494B67" w:rsidRDefault="00950BD9" w:rsidP="00950B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What I have learnt from this experience…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74F71" id="Rectangle: Rounded Corners 256" o:spid="_x0000_s1057" style="position:absolute;margin-left:267pt;margin-top:400.5pt;width:184.5pt;height:51pt;z-index:2534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" fillcolor="window" stroked="f" strokeweight="2pt">
                <v:textbox>
                  <w:txbxContent>
                    <w:p w14:paraId="07D37236" w14:textId="4C400FCE" w:rsidR="00950BD9" w:rsidRPr="00494B67" w:rsidRDefault="00950BD9" w:rsidP="00950BD9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What I have learnt from this experience…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384" behindDoc="0" locked="0" layoutInCell="1" allowOverlap="1" wp14:anchorId="7F3AB79E" wp14:editId="65F065A8">
                <wp:simplePos x="0" y="0"/>
                <wp:positionH relativeFrom="column">
                  <wp:posOffset>19050</wp:posOffset>
                </wp:positionH>
                <wp:positionV relativeFrom="paragraph">
                  <wp:posOffset>4019550</wp:posOffset>
                </wp:positionV>
                <wp:extent cx="5581650" cy="361950"/>
                <wp:effectExtent l="0" t="0" r="19050" b="19050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6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2AAB3" w14:textId="77777777" w:rsidR="00494B67" w:rsidRPr="004E5E76" w:rsidRDefault="00494B67" w:rsidP="00494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E5E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top 3 things I’m most excited to do after lockdown are…</w:t>
                            </w:r>
                          </w:p>
                          <w:p w14:paraId="44355A86" w14:textId="77777777" w:rsidR="00494B67" w:rsidRDefault="00494B67" w:rsidP="00494B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AB79E" id="Rectangle: Rounded Corners 219" o:spid="_x0000_s1058" style="position:absolute;margin-left:1.5pt;margin-top:316.5pt;width:439.5pt;height:28.5pt;z-index:2533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" fillcolor="white [3201]" strokecolor="black [3213]" strokeweight="2pt">
                <v:textbox>
                  <w:txbxContent>
                    <w:p w14:paraId="1202AAB3" w14:textId="77777777" w:rsidR="00494B67" w:rsidRPr="004E5E76" w:rsidRDefault="00494B67" w:rsidP="00494B6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E5E7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top 3 things I’m most excited to do after lockdown are…</w:t>
                      </w:r>
                    </w:p>
                    <w:p w14:paraId="44355A86" w14:textId="77777777" w:rsidR="00494B67" w:rsidRDefault="00494B67" w:rsidP="00494B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94B67">
        <w:rPr>
          <w:noProof/>
        </w:rPr>
        <mc:AlternateContent>
          <mc:Choice Requires="wps">
            <w:drawing>
              <wp:anchor distT="0" distB="0" distL="114300" distR="114300" simplePos="0" relativeHeight="253372928" behindDoc="0" locked="0" layoutInCell="1" allowOverlap="1" wp14:anchorId="470FAEA4" wp14:editId="0245B892">
                <wp:simplePos x="0" y="0"/>
                <wp:positionH relativeFrom="column">
                  <wp:posOffset>3771900</wp:posOffset>
                </wp:positionH>
                <wp:positionV relativeFrom="paragraph">
                  <wp:posOffset>3028950</wp:posOffset>
                </wp:positionV>
                <wp:extent cx="1477010" cy="737870"/>
                <wp:effectExtent l="0" t="0" r="0" b="508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F3E0" w14:textId="56C22834" w:rsidR="00494B67" w:rsidRPr="00494B67" w:rsidRDefault="0080711D" w:rsidP="00494B67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AEA4" id="Text Box 2" o:spid="_x0000_s1059" type="#_x0000_t202" style="position:absolute;margin-left:297pt;margin-top:238.5pt;width:116.3pt;height:58.1pt;z-index:2533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" filled="f" stroked="f">
                <v:textbox>
                  <w:txbxContent>
                    <w:p w14:paraId="5F89F3E0" w14:textId="56C22834" w:rsidR="00494B67" w:rsidRPr="00494B67" w:rsidRDefault="0080711D" w:rsidP="00494B67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494B67">
        <w:rPr>
          <w:noProof/>
        </w:rPr>
        <mc:AlternateContent>
          <mc:Choice Requires="wps">
            <w:drawing>
              <wp:anchor distT="0" distB="0" distL="114300" distR="114300" simplePos="0" relativeHeight="253366784" behindDoc="0" locked="0" layoutInCell="1" allowOverlap="1" wp14:anchorId="121A70F9" wp14:editId="47C65D3B">
                <wp:simplePos x="0" y="0"/>
                <wp:positionH relativeFrom="column">
                  <wp:posOffset>2114550</wp:posOffset>
                </wp:positionH>
                <wp:positionV relativeFrom="paragraph">
                  <wp:posOffset>1847850</wp:posOffset>
                </wp:positionV>
                <wp:extent cx="1485900" cy="1918970"/>
                <wp:effectExtent l="0" t="0" r="0" b="508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91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AAF1B" w14:textId="6D3A7AD9" w:rsidR="00494B67" w:rsidRPr="00494B67" w:rsidRDefault="0080711D" w:rsidP="00494B67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70F9" id="_x0000_s1060" type="#_x0000_t202" style="position:absolute;margin-left:166.5pt;margin-top:145.5pt;width:117pt;height:151.1pt;z-index:2533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" filled="f" stroked="f">
                <v:textbox>
                  <w:txbxContent>
                    <w:p w14:paraId="39DAAF1B" w14:textId="6D3A7AD9" w:rsidR="00494B67" w:rsidRPr="00494B67" w:rsidRDefault="0080711D" w:rsidP="00494B67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494B67">
        <w:rPr>
          <w:noProof/>
        </w:rPr>
        <mc:AlternateContent>
          <mc:Choice Requires="wps">
            <w:drawing>
              <wp:anchor distT="0" distB="0" distL="114300" distR="114300" simplePos="0" relativeHeight="253384192" behindDoc="0" locked="0" layoutInCell="1" allowOverlap="1" wp14:anchorId="258F1195" wp14:editId="1FF37003">
                <wp:simplePos x="0" y="0"/>
                <wp:positionH relativeFrom="column">
                  <wp:posOffset>419100</wp:posOffset>
                </wp:positionH>
                <wp:positionV relativeFrom="paragraph">
                  <wp:posOffset>2628900</wp:posOffset>
                </wp:positionV>
                <wp:extent cx="1524000" cy="1137920"/>
                <wp:effectExtent l="0" t="0" r="0" b="508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C526" w14:textId="2FF85589" w:rsidR="00494B67" w:rsidRPr="00494B67" w:rsidRDefault="0080711D" w:rsidP="00494B67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1195" id="_x0000_s1061" type="#_x0000_t202" style="position:absolute;margin-left:33pt;margin-top:207pt;width:120pt;height:89.6pt;z-index:2533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" filled="f" stroked="f">
                <v:textbox>
                  <w:txbxContent>
                    <w:p w14:paraId="0C19C526" w14:textId="2FF85589" w:rsidR="00494B67" w:rsidRPr="00494B67" w:rsidRDefault="0080711D" w:rsidP="00494B67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494B67">
        <w:rPr>
          <w:noProof/>
        </w:rPr>
        <mc:AlternateContent>
          <mc:Choice Requires="wpg">
            <w:drawing>
              <wp:anchor distT="0" distB="0" distL="114300" distR="114300" simplePos="0" relativeHeight="253358592" behindDoc="0" locked="0" layoutInCell="1" allowOverlap="1" wp14:anchorId="4E559F27" wp14:editId="5278D012">
                <wp:simplePos x="0" y="0"/>
                <wp:positionH relativeFrom="column">
                  <wp:posOffset>323850</wp:posOffset>
                </wp:positionH>
                <wp:positionV relativeFrom="paragraph">
                  <wp:posOffset>1695450</wp:posOffset>
                </wp:positionV>
                <wp:extent cx="5033482" cy="2145640"/>
                <wp:effectExtent l="0" t="0" r="15240" b="2667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482" cy="2145640"/>
                          <a:chOff x="0" y="0"/>
                          <a:chExt cx="3614734" cy="1366765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497940"/>
                            <a:ext cx="1203960" cy="8684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204111" y="0"/>
                            <a:ext cx="1203960" cy="13667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410774" y="787651"/>
                            <a:ext cx="1203960" cy="57911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4496F" id="Group 210" o:spid="_x0000_s1026" style="position:absolute;margin-left:25.5pt;margin-top:133.5pt;width:396.35pt;height:168.95pt;z-index:253358592" coordsize="36147,13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">
                <v:rect id="Rectangle 211" o:spid="_x0000_s1027" style="position:absolute;top:4979;width:12039;height:8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" fillcolor="#d8d8d8 [2732]" strokecolor="black [3213]" strokeweight="2pt"/>
                <v:rect id="Rectangle 212" o:spid="_x0000_s1028" style="position:absolute;left:12041;width:12039;height:1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" fillcolor="yellow" strokecolor="black [3213]" strokeweight="2pt"/>
                <v:rect id="Rectangle 213" o:spid="_x0000_s1029" style="position:absolute;left:24107;top:7876;width:1204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" fillcolor="#ffc000" strokecolor="#5f497a [2407]" strokeweight="2pt"/>
              </v:group>
            </w:pict>
          </mc:Fallback>
        </mc:AlternateContent>
      </w:r>
      <w:r w:rsidR="00494B67">
        <w:rPr>
          <w:noProof/>
        </w:rPr>
        <w:drawing>
          <wp:anchor distT="0" distB="0" distL="114300" distR="114300" simplePos="0" relativeHeight="253350400" behindDoc="0" locked="0" layoutInCell="1" allowOverlap="1" wp14:anchorId="4DA1BDB3" wp14:editId="033B6EAA">
            <wp:simplePos x="0" y="0"/>
            <wp:positionH relativeFrom="column">
              <wp:posOffset>1181100</wp:posOffset>
            </wp:positionH>
            <wp:positionV relativeFrom="paragraph">
              <wp:posOffset>152400</wp:posOffset>
            </wp:positionV>
            <wp:extent cx="3325495" cy="447675"/>
            <wp:effectExtent l="0" t="0" r="0" b="0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7F1">
        <w:br w:type="page"/>
      </w:r>
    </w:p>
    <w:p w14:paraId="22F1C256" w14:textId="630D8A40" w:rsidR="001757F1" w:rsidRDefault="00871A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1F590D5F" wp14:editId="3DAA3474">
                <wp:simplePos x="0" y="0"/>
                <wp:positionH relativeFrom="column">
                  <wp:posOffset>-495300</wp:posOffset>
                </wp:positionH>
                <wp:positionV relativeFrom="paragraph">
                  <wp:posOffset>-635</wp:posOffset>
                </wp:positionV>
                <wp:extent cx="6904990" cy="1118870"/>
                <wp:effectExtent l="0" t="0" r="10160" b="24130"/>
                <wp:wrapNone/>
                <wp:docPr id="263" name="Ribbon: Tilted Down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1118870"/>
                        </a:xfrm>
                        <a:prstGeom prst="ribb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F00C0" id="Ribbon: Tilted Down 263" o:spid="_x0000_s1026" type="#_x0000_t53" style="position:absolute;margin-left:-39pt;margin-top:-.05pt;width:543.7pt;height:88.1pt;z-index:2535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" adj=",3600" fillcolor="yellow" strokecolor="windowText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61760" behindDoc="0" locked="0" layoutInCell="1" allowOverlap="1" wp14:anchorId="60CEE1F6" wp14:editId="4CB04FD5">
                <wp:simplePos x="0" y="0"/>
                <wp:positionH relativeFrom="column">
                  <wp:posOffset>-395605</wp:posOffset>
                </wp:positionH>
                <wp:positionV relativeFrom="paragraph">
                  <wp:posOffset>-505460</wp:posOffset>
                </wp:positionV>
                <wp:extent cx="6505575" cy="9877425"/>
                <wp:effectExtent l="76200" t="76200" r="85725" b="857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9877425"/>
                          <a:chOff x="0" y="0"/>
                          <a:chExt cx="6505575" cy="98774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98774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9144000"/>
                            <a:ext cx="9550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144000"/>
                            <a:ext cx="9423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D6B14" id="Group 23" o:spid="_x0000_s1026" style="position:absolute;margin-left:-31.15pt;margin-top:-39.8pt;width:512.25pt;height:777.75pt;z-index:251061760" coordsize="65055,9877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">
                <v:shape id="Picture 24" o:spid="_x0000_s1027" type="#_x0000_t75" style="position:absolute;width:65055;height:9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" stroked="t" strokecolor="yellow" strokeweight="6pt">
                  <v:imagedata r:id="rId24" o:title=""/>
                  <v:path arrowok="t"/>
                </v:shape>
                <v:shape id="Picture 25" o:spid="_x0000_s1028" type="#_x0000_t75" style="position:absolute;left:955;top:91440;width:955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" strokeweight="6pt">
                  <v:imagedata r:id="rId25" o:title=""/>
                </v:shape>
                <v:shape id="Picture 26" o:spid="_x0000_s1029" type="#_x0000_t75" style="position:absolute;left:54864;top:91440;width:9423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" strokeweight="6pt">
                  <v:imagedata r:id="rId26" o:title=""/>
                </v:shape>
              </v:group>
            </w:pict>
          </mc:Fallback>
        </mc:AlternateContent>
      </w:r>
    </w:p>
    <w:p w14:paraId="217EDB21" w14:textId="43D57FAB" w:rsidR="001757F1" w:rsidRDefault="00871A7F">
      <w:r w:rsidRPr="00871A7F">
        <w:rPr>
          <w:noProof/>
        </w:rPr>
        <mc:AlternateContent>
          <mc:Choice Requires="wps">
            <w:drawing>
              <wp:anchor distT="45720" distB="45720" distL="114300" distR="114300" simplePos="0" relativeHeight="253516288" behindDoc="0" locked="0" layoutInCell="1" allowOverlap="1" wp14:anchorId="38F9B958" wp14:editId="0D99A7C2">
                <wp:simplePos x="0" y="0"/>
                <wp:positionH relativeFrom="column">
                  <wp:posOffset>457200</wp:posOffset>
                </wp:positionH>
                <wp:positionV relativeFrom="paragraph">
                  <wp:posOffset>1276350</wp:posOffset>
                </wp:positionV>
                <wp:extent cx="4800600" cy="74295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FDF26" w14:textId="77777777" w:rsidR="00871A7F" w:rsidRPr="00871A7F" w:rsidRDefault="00871A7F" w:rsidP="00871A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71A7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Use this space to write a short story/poem or letter about your time during lockdown. Be as creative as you want!</w:t>
                            </w:r>
                          </w:p>
                          <w:p w14:paraId="2260B229" w14:textId="77777777" w:rsidR="00871A7F" w:rsidRPr="00D74A6B" w:rsidRDefault="00871A7F" w:rsidP="00871A7F">
                            <w:pPr>
                              <w:jc w:val="center"/>
                            </w:pPr>
                          </w:p>
                          <w:p w14:paraId="205A1E36" w14:textId="77777777" w:rsidR="00871A7F" w:rsidRDefault="00871A7F" w:rsidP="00871A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45BA9C" w14:textId="77777777" w:rsidR="00871A7F" w:rsidRPr="00743787" w:rsidRDefault="00871A7F" w:rsidP="00871A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958" id="_x0000_s1062" type="#_x0000_t202" style="position:absolute;margin-left:36pt;margin-top:100.5pt;width:378pt;height:58.5pt;z-index:2535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" stroked="f">
                <v:textbox>
                  <w:txbxContent>
                    <w:p w14:paraId="793FDF26" w14:textId="77777777" w:rsidR="00871A7F" w:rsidRPr="00871A7F" w:rsidRDefault="00871A7F" w:rsidP="00871A7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71A7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Use this space to write a short story/poem or letter about your time during lockdown. Be as creative as you want!</w:t>
                      </w:r>
                    </w:p>
                    <w:p w14:paraId="2260B229" w14:textId="77777777" w:rsidR="00871A7F" w:rsidRPr="00D74A6B" w:rsidRDefault="00871A7F" w:rsidP="00871A7F">
                      <w:pPr>
                        <w:jc w:val="center"/>
                      </w:pPr>
                    </w:p>
                    <w:p w14:paraId="205A1E36" w14:textId="77777777" w:rsidR="00871A7F" w:rsidRDefault="00871A7F" w:rsidP="00871A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C45BA9C" w14:textId="77777777" w:rsidR="00871A7F" w:rsidRPr="00743787" w:rsidRDefault="00871A7F" w:rsidP="00871A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71A7F">
        <w:rPr>
          <w:noProof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2F883AD2" wp14:editId="436D5008">
                <wp:simplePos x="0" y="0"/>
                <wp:positionH relativeFrom="column">
                  <wp:posOffset>0</wp:posOffset>
                </wp:positionH>
                <wp:positionV relativeFrom="paragraph">
                  <wp:posOffset>1028700</wp:posOffset>
                </wp:positionV>
                <wp:extent cx="5712460" cy="7181850"/>
                <wp:effectExtent l="0" t="0" r="21590" b="19050"/>
                <wp:wrapNone/>
                <wp:docPr id="259" name="Flowchart: Alternate Proces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71818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F2DD2" w14:textId="77777777" w:rsidR="00871A7F" w:rsidRPr="00871A7F" w:rsidRDefault="00871A7F" w:rsidP="00871A7F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83AD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59" o:spid="_x0000_s1063" type="#_x0000_t176" style="position:absolute;margin-left:0;margin-top:81pt;width:449.8pt;height:565.5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" fillcolor="white [3212]" strokecolor="black [3213]" strokeweight="1.5pt">
                <v:textbox>
                  <w:txbxContent>
                    <w:p w14:paraId="679F2DD2" w14:textId="77777777" w:rsidR="00871A7F" w:rsidRPr="00871A7F" w:rsidRDefault="00871A7F" w:rsidP="00871A7F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27552" behindDoc="0" locked="0" layoutInCell="1" allowOverlap="1" wp14:anchorId="320AD139" wp14:editId="211D235E">
            <wp:simplePos x="0" y="0"/>
            <wp:positionH relativeFrom="column">
              <wp:posOffset>1333500</wp:posOffset>
            </wp:positionH>
            <wp:positionV relativeFrom="paragraph">
              <wp:posOffset>190500</wp:posOffset>
            </wp:positionV>
            <wp:extent cx="3257550" cy="434340"/>
            <wp:effectExtent l="0" t="0" r="0" b="0"/>
            <wp:wrapTight wrapText="bothSides">
              <wp:wrapPolygon edited="0">
                <wp:start x="8842" y="0"/>
                <wp:lineTo x="1011" y="1895"/>
                <wp:lineTo x="0" y="3789"/>
                <wp:lineTo x="379" y="19895"/>
                <wp:lineTo x="20084" y="19895"/>
                <wp:lineTo x="21221" y="17053"/>
                <wp:lineTo x="21474" y="6632"/>
                <wp:lineTo x="20842" y="2842"/>
                <wp:lineTo x="10863" y="0"/>
                <wp:lineTo x="8842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7F1">
        <w:br w:type="page"/>
      </w:r>
    </w:p>
    <w:p w14:paraId="3A933D8A" w14:textId="67EEBFCC" w:rsidR="009E0650" w:rsidRDefault="00871A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65792" behindDoc="0" locked="0" layoutInCell="1" allowOverlap="1" wp14:anchorId="50F79840" wp14:editId="1CA5AFC9">
                <wp:simplePos x="0" y="0"/>
                <wp:positionH relativeFrom="column">
                  <wp:posOffset>-71252</wp:posOffset>
                </wp:positionH>
                <wp:positionV relativeFrom="paragraph">
                  <wp:posOffset>6519552</wp:posOffset>
                </wp:positionV>
                <wp:extent cx="5791200" cy="2018805"/>
                <wp:effectExtent l="0" t="0" r="19050" b="19685"/>
                <wp:wrapNone/>
                <wp:docPr id="273" name="Flowchart: Alternate Proces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01880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FFB55" w14:textId="64915DC9" w:rsidR="004E5E76" w:rsidRDefault="00871A7F" w:rsidP="00871A7F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If you would like to share your ideas with the Participation Team, email us  at </w:t>
                            </w:r>
                            <w:hyperlink r:id="rId30" w:history="1">
                              <w:r w:rsidRPr="00871A7F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  <w:u w:val="none"/>
                                </w:rPr>
                                <w:t>VSK_Participation@kent.gov.uk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post to VSK, KCC, Worrall House, 30 Kings Hill Avenue, West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Malling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Kent, ME19 4AE (just drop us an email so we know to go to collect it!).  </w:t>
                            </w:r>
                            <w:r w:rsidR="004E5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 would really like to hear about how lockdown has been affecting you and all of the things you have been </w:t>
                            </w:r>
                            <w:r w:rsidR="0031361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getting </w:t>
                            </w:r>
                            <w:r w:rsidR="004E5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up to during this time. </w:t>
                            </w:r>
                          </w:p>
                          <w:p w14:paraId="6DC5252B" w14:textId="7F6AD1CE" w:rsidR="00871A7F" w:rsidRPr="00871A7F" w:rsidRDefault="00871A7F" w:rsidP="00871A7F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If you would like a </w:t>
                            </w:r>
                            <w:r w:rsidR="007C013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paper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copy of this booklet, then email us and we will send one to you in the post!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9840" id="Flowchart: Alternate Process 273" o:spid="_x0000_s1064" type="#_x0000_t176" style="position:absolute;margin-left:-5.6pt;margin-top:513.35pt;width:456pt;height:158.95pt;z-index:2536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" fillcolor="white [3201]" strokecolor="black [3213]" strokeweight="2pt">
                <v:textbox>
                  <w:txbxContent>
                    <w:p w14:paraId="353FFB55" w14:textId="64915DC9" w:rsidR="004E5E76" w:rsidRDefault="00871A7F" w:rsidP="00871A7F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If you would like to share your ideas with the Participation Team, email us  at </w:t>
                      </w:r>
                      <w:hyperlink r:id="rId31" w:history="1">
                        <w:r w:rsidRPr="00871A7F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  <w:u w:val="none"/>
                          </w:rPr>
                          <w:t>VSK_Participation@kent.gov.uk</w:t>
                        </w:r>
                      </w:hyperlink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post to VSK, KCC, Worrall House, 30 Kings Hill Avenue, West </w:t>
                      </w: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Malling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Kent, ME19 4AE (just drop us an email so we know to go to collect it!).  </w:t>
                      </w:r>
                      <w:r w:rsidR="004E5E7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 would really like to hear about how lockdown has been affecting you and all of the things you have been </w:t>
                      </w:r>
                      <w:r w:rsidR="0031361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getting </w:t>
                      </w:r>
                      <w:r w:rsidR="004E5E7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up to during this time. </w:t>
                      </w:r>
                    </w:p>
                    <w:p w14:paraId="6DC5252B" w14:textId="7F6AD1CE" w:rsidR="00871A7F" w:rsidRPr="00871A7F" w:rsidRDefault="00871A7F" w:rsidP="00871A7F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If you would like a </w:t>
                      </w:r>
                      <w:r w:rsidR="007C0132">
                        <w:rPr>
                          <w:rFonts w:ascii="Arial" w:hAnsi="Arial" w:cs="Arial"/>
                          <w:sz w:val="26"/>
                          <w:szCs w:val="26"/>
                        </w:rPr>
                        <w:t>paper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copy of this booklet, then email us and we will send one to you in the post!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432" behindDoc="0" locked="0" layoutInCell="1" allowOverlap="1" wp14:anchorId="29D8CC4C" wp14:editId="0B0CDF75">
                <wp:simplePos x="0" y="0"/>
                <wp:positionH relativeFrom="column">
                  <wp:posOffset>-190500</wp:posOffset>
                </wp:positionH>
                <wp:positionV relativeFrom="paragraph">
                  <wp:posOffset>1314450</wp:posOffset>
                </wp:positionV>
                <wp:extent cx="6076950" cy="4914900"/>
                <wp:effectExtent l="0" t="0" r="19050" b="19050"/>
                <wp:wrapNone/>
                <wp:docPr id="272" name="Flowchart: Alternate Proces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9149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9A338" w14:textId="77777777" w:rsidR="00871A7F" w:rsidRPr="00871A7F" w:rsidRDefault="00871A7F" w:rsidP="00871A7F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CC4C" id="Flowchart: Alternate Process 272" o:spid="_x0000_s1065" type="#_x0000_t176" style="position:absolute;margin-left:-15pt;margin-top:103.5pt;width:478.5pt;height:387pt;z-index:2536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" fillcolor="white [3201]" strokecolor="black [3213]" strokeweight="2pt">
                <v:textbox>
                  <w:txbxContent>
                    <w:p w14:paraId="7DE9A338" w14:textId="77777777" w:rsidR="00871A7F" w:rsidRPr="00871A7F" w:rsidRDefault="00871A7F" w:rsidP="00871A7F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28928" behindDoc="0" locked="0" layoutInCell="1" allowOverlap="1" wp14:anchorId="0BB6519B" wp14:editId="3BC05E0C">
            <wp:simplePos x="0" y="0"/>
            <wp:positionH relativeFrom="column">
              <wp:posOffset>1333500</wp:posOffset>
            </wp:positionH>
            <wp:positionV relativeFrom="paragraph">
              <wp:posOffset>476250</wp:posOffset>
            </wp:positionV>
            <wp:extent cx="3028950" cy="495300"/>
            <wp:effectExtent l="0" t="0" r="0" b="0"/>
            <wp:wrapTight wrapText="bothSides">
              <wp:wrapPolygon edited="0">
                <wp:start x="3940" y="0"/>
                <wp:lineTo x="1087" y="1662"/>
                <wp:lineTo x="272" y="4154"/>
                <wp:lineTo x="272" y="15785"/>
                <wp:lineTo x="679" y="16615"/>
                <wp:lineTo x="2581" y="18277"/>
                <wp:lineTo x="3396" y="18277"/>
                <wp:lineTo x="21464" y="16615"/>
                <wp:lineTo x="21464" y="2492"/>
                <wp:lineTo x="20377" y="831"/>
                <wp:lineTo x="14264" y="0"/>
                <wp:lineTo x="3940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51815E68" wp14:editId="115E902F">
                <wp:simplePos x="0" y="0"/>
                <wp:positionH relativeFrom="column">
                  <wp:posOffset>-609600</wp:posOffset>
                </wp:positionH>
                <wp:positionV relativeFrom="paragraph">
                  <wp:posOffset>0</wp:posOffset>
                </wp:positionV>
                <wp:extent cx="6904990" cy="1118870"/>
                <wp:effectExtent l="0" t="0" r="10160" b="24130"/>
                <wp:wrapNone/>
                <wp:docPr id="269" name="Ribbon: Tilted Down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1118870"/>
                        </a:xfrm>
                        <a:prstGeom prst="ribb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0654B" id="Ribbon: Tilted Down 269" o:spid="_x0000_s1026" type="#_x0000_t53" style="position:absolute;margin-left:-48pt;margin-top:0;width:543.7pt;height:88.1pt;z-index:2536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" adj=",3600" fillcolor="yellow" strokecolor="windowText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562368" behindDoc="0" locked="0" layoutInCell="1" allowOverlap="1" wp14:anchorId="67927E3D" wp14:editId="7CB7608B">
                <wp:simplePos x="0" y="0"/>
                <wp:positionH relativeFrom="column">
                  <wp:posOffset>-400050</wp:posOffset>
                </wp:positionH>
                <wp:positionV relativeFrom="paragraph">
                  <wp:posOffset>-514350</wp:posOffset>
                </wp:positionV>
                <wp:extent cx="6505575" cy="9877425"/>
                <wp:effectExtent l="76200" t="76200" r="85725" b="8572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9877425"/>
                          <a:chOff x="0" y="0"/>
                          <a:chExt cx="6505575" cy="9877425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98774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9144000"/>
                            <a:ext cx="9550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144000"/>
                            <a:ext cx="942340" cy="628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C5240" id="Group 265" o:spid="_x0000_s1026" style="position:absolute;margin-left:-31.5pt;margin-top:-40.5pt;width:512.25pt;height:777.75pt;z-index:253562368" coordsize="65055,9877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">
                <v:shape id="Picture 266" o:spid="_x0000_s1027" type="#_x0000_t75" style="position:absolute;width:65055;height:9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" stroked="t" strokecolor="yellow" strokeweight="6pt">
                  <v:imagedata r:id="rId24" o:title=""/>
                  <v:path arrowok="t"/>
                </v:shape>
                <v:shape id="Picture 267" o:spid="_x0000_s1028" type="#_x0000_t75" style="position:absolute;left:955;top:91440;width:955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" strokeweight="6pt">
                  <v:imagedata r:id="rId25" o:title=""/>
                </v:shape>
                <v:shape id="Picture 268" o:spid="_x0000_s1029" type="#_x0000_t75" style="position:absolute;left:54864;top:91440;width:9423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" strokeweight="6pt">
                  <v:imagedata r:id="rId26" o:title=""/>
                </v:shape>
              </v:group>
            </w:pict>
          </mc:Fallback>
        </mc:AlternateContent>
      </w:r>
    </w:p>
    <w:sectPr w:rsidR="009E06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57F1"/>
    <w:rsid w:val="00054FD5"/>
    <w:rsid w:val="000C2FA4"/>
    <w:rsid w:val="000D1B02"/>
    <w:rsid w:val="00115A2E"/>
    <w:rsid w:val="001757F1"/>
    <w:rsid w:val="0031361A"/>
    <w:rsid w:val="004621D5"/>
    <w:rsid w:val="00494B67"/>
    <w:rsid w:val="004E5E76"/>
    <w:rsid w:val="007C0132"/>
    <w:rsid w:val="0080711D"/>
    <w:rsid w:val="00871A7F"/>
    <w:rsid w:val="00950BD9"/>
    <w:rsid w:val="009F2B3C"/>
    <w:rsid w:val="00B168DC"/>
    <w:rsid w:val="00B77B8F"/>
    <w:rsid w:val="00E54897"/>
    <w:rsid w:val="00EF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05038"/>
  <w15:chartTrackingRefBased/>
  <w15:docId w15:val="{3AA18817-19DF-4C82-A2BA-3DAA6921D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B3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0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A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1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VSK_Participation@kent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mailto:VSK_Participation@kent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F11C-147D-4DF0-A641-34710DCC7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5B6B2A92</Template>
  <TotalTime>96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Sarah - CY SCS</dc:creator>
  <cp:keywords/>
  <dc:description/>
  <cp:lastModifiedBy>Newman, Sarah - CY SCS</cp:lastModifiedBy>
  <cp:revision>5</cp:revision>
  <dcterms:created xsi:type="dcterms:W3CDTF">2020-04-28T10:06:00Z</dcterms:created>
  <dcterms:modified xsi:type="dcterms:W3CDTF">2020-04-28T14:22:00Z</dcterms:modified>
</cp:coreProperties>
</file>